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1F5" w:rsidRDefault="00E53B64">
      <w:r>
        <w:t>S1 Technology</w:t>
      </w:r>
    </w:p>
    <w:p w:rsidR="00B34789" w:rsidRDefault="00B34789">
      <w:r>
        <w:t xml:space="preserve">Pupils within S1 have two periods of technology per week – this consists of one period </w:t>
      </w:r>
      <w:r w:rsidR="00E83742">
        <w:t>of practical</w:t>
      </w:r>
      <w:r>
        <w:t xml:space="preserve"> and one period in the classroom.</w:t>
      </w:r>
      <w:r w:rsidR="00A778D3">
        <w:t xml:space="preserve"> Assessment is in line with the principl</w:t>
      </w:r>
      <w:r w:rsidR="00CE50EB">
        <w:t xml:space="preserve">es of </w:t>
      </w:r>
      <w:r w:rsidR="00F561CE">
        <w:t>Curriculum for Excellence and pupils</w:t>
      </w:r>
      <w:r w:rsidR="00CE50EB">
        <w:t xml:space="preserve"> will</w:t>
      </w:r>
      <w:r w:rsidR="00F561CE">
        <w:t xml:space="preserve"> be </w:t>
      </w:r>
      <w:r w:rsidR="00CE50EB">
        <w:t>assess</w:t>
      </w:r>
      <w:r w:rsidR="00F561CE">
        <w:t xml:space="preserve">ed </w:t>
      </w:r>
      <w:r w:rsidR="00CE50EB">
        <w:t>of this basis.</w:t>
      </w:r>
      <w:r w:rsidR="007833C6">
        <w:t xml:space="preserve"> Assessment is carried out by a variety of means, peers assessment, self-assessment and teacher lead </w:t>
      </w:r>
      <w:r w:rsidR="00391BF6">
        <w:t>assessment</w:t>
      </w:r>
      <w:r w:rsidR="007833C6">
        <w:t>.</w:t>
      </w:r>
    </w:p>
    <w:p w:rsidR="00B34789" w:rsidRDefault="008229E0">
      <w:r w:rsidRPr="00CE613A">
        <w:rPr>
          <w:noProof/>
          <w:sz w:val="32"/>
          <w:lang w:eastAsia="en-GB"/>
        </w:rPr>
        <w:drawing>
          <wp:anchor distT="0" distB="0" distL="114300" distR="114300" simplePos="0" relativeHeight="251668480" behindDoc="0" locked="0" layoutInCell="1" allowOverlap="1" wp14:anchorId="6DB3D4CD" wp14:editId="26F7A706">
            <wp:simplePos x="0" y="0"/>
            <wp:positionH relativeFrom="column">
              <wp:posOffset>2399665</wp:posOffset>
            </wp:positionH>
            <wp:positionV relativeFrom="paragraph">
              <wp:posOffset>15875</wp:posOffset>
            </wp:positionV>
            <wp:extent cx="2686912" cy="1190625"/>
            <wp:effectExtent l="0" t="0" r="0" b="0"/>
            <wp:wrapNone/>
            <wp:docPr id="1026" name="Picture 2" descr="F:\DCIM\102_FUJI\DSCF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DCIM\102_FUJI\DSCF2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b="11875"/>
                    <a:stretch/>
                  </pic:blipFill>
                  <pic:spPr bwMode="auto">
                    <a:xfrm>
                      <a:off x="0" y="0"/>
                      <a:ext cx="2686912" cy="1190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789" w:rsidRPr="00CE613A">
        <w:t>Practical work:</w:t>
      </w:r>
    </w:p>
    <w:p w:rsidR="008229E0" w:rsidRDefault="00224248">
      <w:pPr>
        <w:rPr>
          <w:b/>
        </w:rPr>
      </w:pPr>
      <w:r w:rsidRPr="00CE613A">
        <w:rPr>
          <w:b/>
          <w:sz w:val="32"/>
        </w:rPr>
        <w:t>The pencil box</w:t>
      </w:r>
      <w:r w:rsidR="003A44B5" w:rsidRPr="00CE613A">
        <w:rPr>
          <w:b/>
          <w:sz w:val="32"/>
        </w:rPr>
        <w:tab/>
      </w:r>
      <w:r w:rsidR="003A44B5">
        <w:tab/>
      </w:r>
      <w:r w:rsidR="003A44B5">
        <w:tab/>
      </w:r>
      <w:r w:rsidR="003A44B5">
        <w:tab/>
      </w:r>
      <w:r w:rsidR="003A44B5">
        <w:tab/>
      </w:r>
      <w:r w:rsidR="003A44B5" w:rsidRPr="00833C91">
        <w:rPr>
          <w:b/>
        </w:rPr>
        <w:tab/>
      </w: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  <w:r w:rsidRPr="00E25B82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8CF4FDB" wp14:editId="1437417A">
            <wp:simplePos x="0" y="0"/>
            <wp:positionH relativeFrom="margin">
              <wp:posOffset>-438150</wp:posOffset>
            </wp:positionH>
            <wp:positionV relativeFrom="paragraph">
              <wp:posOffset>310515</wp:posOffset>
            </wp:positionV>
            <wp:extent cx="2295525" cy="3060700"/>
            <wp:effectExtent l="0" t="0" r="952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9E0" w:rsidRDefault="00913A95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A02D554" wp14:editId="79BEAD89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2199922" cy="3112913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22" cy="31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B65EF2" w:rsidP="008229E0">
      <w:r>
        <w:t>(Step by step pupil instructions</w:t>
      </w:r>
      <w:r w:rsidR="002D3D28">
        <w:t xml:space="preserve"> and success criteria</w:t>
      </w:r>
      <w:r>
        <w:t>)</w:t>
      </w:r>
    </w:p>
    <w:p w:rsidR="00B65EF2" w:rsidRDefault="00B65EF2" w:rsidP="008229E0"/>
    <w:p w:rsidR="008229E0" w:rsidRPr="00176370" w:rsidRDefault="008229E0" w:rsidP="008229E0">
      <w:pPr>
        <w:rPr>
          <w:color w:val="FF0000"/>
          <w:u w:val="single"/>
        </w:rPr>
      </w:pPr>
      <w:r w:rsidRPr="00176370">
        <w:rPr>
          <w:u w:val="single"/>
        </w:rPr>
        <w:t>Key areas of Assessment:</w:t>
      </w:r>
    </w:p>
    <w:p w:rsidR="008229E0" w:rsidRPr="00A40C4D" w:rsidRDefault="008229E0" w:rsidP="008229E0">
      <w:pPr>
        <w:pStyle w:val="ListParagraph"/>
        <w:numPr>
          <w:ilvl w:val="0"/>
          <w:numId w:val="3"/>
        </w:numPr>
      </w:pPr>
      <w:r w:rsidRPr="00A40C4D">
        <w:t>Safety</w:t>
      </w:r>
    </w:p>
    <w:p w:rsidR="008229E0" w:rsidRPr="00A40C4D" w:rsidRDefault="008229E0" w:rsidP="008229E0">
      <w:pPr>
        <w:pStyle w:val="ListParagraph"/>
        <w:numPr>
          <w:ilvl w:val="0"/>
          <w:numId w:val="3"/>
        </w:numPr>
      </w:pPr>
      <w:r w:rsidRPr="00A40C4D">
        <w:t>Use of tools</w:t>
      </w:r>
    </w:p>
    <w:p w:rsidR="008229E0" w:rsidRPr="00A40C4D" w:rsidRDefault="008229E0" w:rsidP="008229E0">
      <w:pPr>
        <w:pStyle w:val="ListParagraph"/>
        <w:numPr>
          <w:ilvl w:val="0"/>
          <w:numId w:val="3"/>
        </w:numPr>
      </w:pPr>
      <w:r>
        <w:t>Marking out and</w:t>
      </w:r>
      <w:r w:rsidRPr="00A40C4D">
        <w:t xml:space="preserve"> measuring </w:t>
      </w:r>
    </w:p>
    <w:p w:rsidR="008229E0" w:rsidRPr="00A40C4D" w:rsidRDefault="008229E0" w:rsidP="008229E0">
      <w:pPr>
        <w:pStyle w:val="ListParagraph"/>
        <w:numPr>
          <w:ilvl w:val="0"/>
          <w:numId w:val="3"/>
        </w:numPr>
      </w:pPr>
      <w:r w:rsidRPr="00A40C4D">
        <w:t>Group work</w:t>
      </w:r>
    </w:p>
    <w:p w:rsidR="008229E0" w:rsidRPr="00A40C4D" w:rsidRDefault="008229E0" w:rsidP="008229E0">
      <w:pPr>
        <w:pStyle w:val="ListParagraph"/>
        <w:numPr>
          <w:ilvl w:val="0"/>
          <w:numId w:val="3"/>
        </w:numPr>
      </w:pPr>
      <w:r>
        <w:t>Listening and</w:t>
      </w:r>
      <w:r w:rsidRPr="00A40C4D">
        <w:t xml:space="preserve"> observing</w:t>
      </w: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8229E0" w:rsidRDefault="008229E0">
      <w:pPr>
        <w:rPr>
          <w:b/>
        </w:rPr>
      </w:pPr>
    </w:p>
    <w:p w:rsidR="00224248" w:rsidRDefault="003C600B">
      <w:r w:rsidRPr="007502F7">
        <w:rPr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35DE6F" wp14:editId="4BA319C5">
                <wp:simplePos x="0" y="0"/>
                <wp:positionH relativeFrom="column">
                  <wp:posOffset>-371475</wp:posOffset>
                </wp:positionH>
                <wp:positionV relativeFrom="paragraph">
                  <wp:posOffset>426720</wp:posOffset>
                </wp:positionV>
                <wp:extent cx="2360930" cy="17049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9C1" w:rsidRDefault="003D69C1" w:rsidP="008229E0">
                            <w:r>
                              <w:t>Key areas of Assessment:</w:t>
                            </w:r>
                          </w:p>
                          <w:p w:rsidR="003D69C1" w:rsidRPr="00A40C4D" w:rsidRDefault="003D69C1" w:rsidP="008229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A40C4D">
                              <w:t>Safety</w:t>
                            </w:r>
                          </w:p>
                          <w:p w:rsidR="003D69C1" w:rsidRPr="00A40C4D" w:rsidRDefault="003D69C1" w:rsidP="008229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A40C4D">
                              <w:t>Use of tools</w:t>
                            </w:r>
                          </w:p>
                          <w:p w:rsidR="003D69C1" w:rsidRPr="00A40C4D" w:rsidRDefault="003D69C1" w:rsidP="008229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A40C4D">
                              <w:t>Group work</w:t>
                            </w:r>
                          </w:p>
                          <w:p w:rsidR="003D69C1" w:rsidRPr="00A40C4D" w:rsidRDefault="003D69C1" w:rsidP="008229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Listening and</w:t>
                            </w:r>
                            <w:r w:rsidRPr="00A40C4D">
                              <w:t xml:space="preserve"> observing</w:t>
                            </w:r>
                          </w:p>
                          <w:p w:rsidR="003D69C1" w:rsidRDefault="003D69C1" w:rsidP="008229E0"/>
                          <w:p w:rsidR="003D69C1" w:rsidRDefault="003D69C1" w:rsidP="008229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5DE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25pt;margin-top:33.6pt;width:185.9pt;height:134.2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AVIwIAAB4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" stroked="f">
                <v:textbox>
                  <w:txbxContent>
                    <w:p w:rsidR="003D69C1" w:rsidRDefault="003D69C1" w:rsidP="008229E0">
                      <w:r>
                        <w:t>Key areas of Assessment:</w:t>
                      </w:r>
                    </w:p>
                    <w:p w:rsidR="003D69C1" w:rsidRPr="00A40C4D" w:rsidRDefault="003D69C1" w:rsidP="008229E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A40C4D">
                        <w:t>Safety</w:t>
                      </w:r>
                    </w:p>
                    <w:p w:rsidR="003D69C1" w:rsidRPr="00A40C4D" w:rsidRDefault="003D69C1" w:rsidP="008229E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A40C4D">
                        <w:t>Use of tools</w:t>
                      </w:r>
                    </w:p>
                    <w:p w:rsidR="003D69C1" w:rsidRPr="00A40C4D" w:rsidRDefault="003D69C1" w:rsidP="008229E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A40C4D">
                        <w:t>Group work</w:t>
                      </w:r>
                    </w:p>
                    <w:p w:rsidR="003D69C1" w:rsidRPr="00A40C4D" w:rsidRDefault="003D69C1" w:rsidP="008229E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Listening and</w:t>
                      </w:r>
                      <w:r w:rsidRPr="00A40C4D">
                        <w:t xml:space="preserve"> observing</w:t>
                      </w:r>
                    </w:p>
                    <w:p w:rsidR="003D69C1" w:rsidRDefault="003D69C1" w:rsidP="008229E0"/>
                    <w:p w:rsidR="003D69C1" w:rsidRDefault="003D69C1" w:rsidP="008229E0"/>
                  </w:txbxContent>
                </v:textbox>
                <w10:wrap type="square"/>
              </v:shape>
            </w:pict>
          </mc:Fallback>
        </mc:AlternateContent>
      </w:r>
      <w:r w:rsidR="008229E0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7A80955" wp14:editId="347AEC81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962150" cy="1095375"/>
            <wp:effectExtent l="0" t="4763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9E0">
        <w:rPr>
          <w:noProof/>
          <w:color w:val="FF0000"/>
          <w:lang w:eastAsia="en-GB"/>
        </w:rPr>
        <w:drawing>
          <wp:anchor distT="0" distB="0" distL="114300" distR="114300" simplePos="0" relativeHeight="251677696" behindDoc="0" locked="0" layoutInCell="1" allowOverlap="1" wp14:anchorId="6ACFD68B" wp14:editId="42668FDA">
            <wp:simplePos x="0" y="0"/>
            <wp:positionH relativeFrom="column">
              <wp:posOffset>2653665</wp:posOffset>
            </wp:positionH>
            <wp:positionV relativeFrom="paragraph">
              <wp:posOffset>83185</wp:posOffset>
            </wp:positionV>
            <wp:extent cx="1943735" cy="970280"/>
            <wp:effectExtent l="0" t="8572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73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4B5" w:rsidRPr="00CE613A">
        <w:rPr>
          <w:b/>
          <w:sz w:val="32"/>
        </w:rPr>
        <w:t>The ice-scraper</w:t>
      </w:r>
    </w:p>
    <w:p w:rsidR="002623E6" w:rsidRDefault="002623E6">
      <w:pPr>
        <w:rPr>
          <w:b/>
        </w:rPr>
      </w:pPr>
    </w:p>
    <w:p w:rsidR="00E25B82" w:rsidRDefault="00E25B82">
      <w:pPr>
        <w:rPr>
          <w:b/>
          <w:sz w:val="32"/>
        </w:rPr>
      </w:pPr>
    </w:p>
    <w:p w:rsidR="00E25B82" w:rsidRDefault="00E25B82">
      <w:pPr>
        <w:rPr>
          <w:b/>
          <w:sz w:val="32"/>
        </w:rPr>
      </w:pPr>
    </w:p>
    <w:p w:rsidR="00E25B82" w:rsidRDefault="00E25B82">
      <w:pPr>
        <w:rPr>
          <w:b/>
          <w:sz w:val="32"/>
        </w:rPr>
      </w:pPr>
    </w:p>
    <w:p w:rsidR="003A44B5" w:rsidRPr="00CE613A" w:rsidRDefault="003A44B5">
      <w:pPr>
        <w:rPr>
          <w:b/>
          <w:sz w:val="32"/>
        </w:rPr>
      </w:pPr>
      <w:r w:rsidRPr="00CE613A">
        <w:rPr>
          <w:b/>
          <w:sz w:val="32"/>
        </w:rPr>
        <w:t>The trowel</w:t>
      </w:r>
    </w:p>
    <w:p w:rsidR="003A44B5" w:rsidRDefault="003F4CBE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14DA957" wp14:editId="5B6645D2">
            <wp:simplePos x="0" y="0"/>
            <wp:positionH relativeFrom="page">
              <wp:posOffset>4086225</wp:posOffset>
            </wp:positionH>
            <wp:positionV relativeFrom="paragraph">
              <wp:posOffset>35560</wp:posOffset>
            </wp:positionV>
            <wp:extent cx="303847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532" y="21159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E2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BD1FEB2" wp14:editId="2224E635">
            <wp:simplePos x="0" y="0"/>
            <wp:positionH relativeFrom="column">
              <wp:posOffset>-571500</wp:posOffset>
            </wp:positionH>
            <wp:positionV relativeFrom="paragraph">
              <wp:posOffset>78105</wp:posOffset>
            </wp:positionV>
            <wp:extent cx="3038475" cy="913765"/>
            <wp:effectExtent l="0" t="0" r="9525" b="635"/>
            <wp:wrapTight wrapText="bothSides">
              <wp:wrapPolygon edited="0">
                <wp:start x="0" y="0"/>
                <wp:lineTo x="0" y="21165"/>
                <wp:lineTo x="21532" y="21165"/>
                <wp:lineTo x="215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4B5" w:rsidRDefault="003A44B5"/>
    <w:p w:rsidR="003A44B5" w:rsidRDefault="003A44B5"/>
    <w:p w:rsidR="003A44B5" w:rsidRDefault="003A44B5"/>
    <w:p w:rsidR="003A44B5" w:rsidRDefault="003A44B5"/>
    <w:p w:rsidR="003A44B5" w:rsidRDefault="003A44B5"/>
    <w:p w:rsidR="00A40C4D" w:rsidRDefault="00F329EC" w:rsidP="00A40C4D"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56964835" wp14:editId="5E5D0500">
            <wp:simplePos x="0" y="0"/>
            <wp:positionH relativeFrom="margin">
              <wp:posOffset>1518285</wp:posOffset>
            </wp:positionH>
            <wp:positionV relativeFrom="paragraph">
              <wp:posOffset>232410</wp:posOffset>
            </wp:positionV>
            <wp:extent cx="4885690" cy="3479165"/>
            <wp:effectExtent l="0" t="0" r="0" b="6985"/>
            <wp:wrapTight wrapText="bothSides">
              <wp:wrapPolygon edited="0">
                <wp:start x="0" y="0"/>
                <wp:lineTo x="0" y="21525"/>
                <wp:lineTo x="21476" y="21525"/>
                <wp:lineTo x="2147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C4D">
        <w:t>Key areas of Assessment:</w:t>
      </w:r>
    </w:p>
    <w:p w:rsidR="00A40C4D" w:rsidRPr="00A40C4D" w:rsidRDefault="00A40C4D" w:rsidP="00A40C4D">
      <w:pPr>
        <w:pStyle w:val="ListParagraph"/>
        <w:numPr>
          <w:ilvl w:val="0"/>
          <w:numId w:val="3"/>
        </w:numPr>
      </w:pPr>
      <w:r w:rsidRPr="00A40C4D">
        <w:t>Safety</w:t>
      </w:r>
    </w:p>
    <w:p w:rsidR="00A40C4D" w:rsidRPr="00A40C4D" w:rsidRDefault="00A40C4D" w:rsidP="00A40C4D">
      <w:pPr>
        <w:pStyle w:val="ListParagraph"/>
        <w:numPr>
          <w:ilvl w:val="0"/>
          <w:numId w:val="3"/>
        </w:numPr>
      </w:pPr>
      <w:r w:rsidRPr="00A40C4D">
        <w:t>Use of tools</w:t>
      </w:r>
    </w:p>
    <w:p w:rsidR="00A40C4D" w:rsidRPr="00A40C4D" w:rsidRDefault="006F1C7F" w:rsidP="00A40C4D">
      <w:pPr>
        <w:pStyle w:val="ListParagraph"/>
        <w:numPr>
          <w:ilvl w:val="0"/>
          <w:numId w:val="3"/>
        </w:numPr>
      </w:pPr>
      <w:r>
        <w:t>Marking out and</w:t>
      </w:r>
      <w:r w:rsidR="00A40C4D" w:rsidRPr="00A40C4D">
        <w:t xml:space="preserve"> measuring </w:t>
      </w:r>
    </w:p>
    <w:p w:rsidR="00A40C4D" w:rsidRPr="00A40C4D" w:rsidRDefault="00A40C4D" w:rsidP="00A40C4D">
      <w:pPr>
        <w:pStyle w:val="ListParagraph"/>
        <w:numPr>
          <w:ilvl w:val="0"/>
          <w:numId w:val="3"/>
        </w:numPr>
      </w:pPr>
      <w:r w:rsidRPr="00A40C4D">
        <w:t>Group work</w:t>
      </w:r>
    </w:p>
    <w:p w:rsidR="00A40C4D" w:rsidRPr="00A40C4D" w:rsidRDefault="006F1C7F" w:rsidP="00A40C4D">
      <w:pPr>
        <w:pStyle w:val="ListParagraph"/>
        <w:numPr>
          <w:ilvl w:val="0"/>
          <w:numId w:val="3"/>
        </w:numPr>
      </w:pPr>
      <w:r>
        <w:t>Listening and</w:t>
      </w:r>
      <w:r w:rsidR="00A40C4D" w:rsidRPr="00A40C4D">
        <w:t xml:space="preserve"> observing</w:t>
      </w:r>
    </w:p>
    <w:p w:rsidR="00A40C4D" w:rsidRDefault="00A40C4D" w:rsidP="00A40C4D"/>
    <w:p w:rsidR="003A44B5" w:rsidRDefault="003A44B5"/>
    <w:p w:rsidR="003C600B" w:rsidRDefault="003C600B"/>
    <w:p w:rsidR="003C600B" w:rsidRDefault="003C600B"/>
    <w:p w:rsidR="003C600B" w:rsidRDefault="003C600B"/>
    <w:p w:rsidR="003C600B" w:rsidRDefault="003C600B"/>
    <w:p w:rsidR="00C76EFD" w:rsidRPr="00C76EFD" w:rsidRDefault="00C76EFD" w:rsidP="00C76EFD">
      <w:pPr>
        <w:jc w:val="center"/>
      </w:pPr>
      <w:r w:rsidRPr="00C76EFD">
        <w:t>(Step by step pupil instructions and success criteria)</w:t>
      </w:r>
    </w:p>
    <w:p w:rsidR="003C600B" w:rsidRDefault="003C600B"/>
    <w:p w:rsidR="003C600B" w:rsidRDefault="003C600B"/>
    <w:p w:rsidR="003C600B" w:rsidRDefault="003C600B"/>
    <w:p w:rsidR="003C600B" w:rsidRDefault="003C600B"/>
    <w:p w:rsidR="003A44B5" w:rsidRDefault="003A44B5">
      <w:r>
        <w:t>Classroom based work:</w:t>
      </w:r>
    </w:p>
    <w:p w:rsidR="003A44B5" w:rsidRPr="00CE613A" w:rsidRDefault="003A44B5">
      <w:pPr>
        <w:rPr>
          <w:sz w:val="32"/>
        </w:rPr>
      </w:pPr>
      <w:r w:rsidRPr="00CE613A">
        <w:rPr>
          <w:sz w:val="32"/>
        </w:rPr>
        <w:t>Renewables project:</w:t>
      </w:r>
    </w:p>
    <w:p w:rsidR="003A44B5" w:rsidRDefault="00A161A2">
      <w:r>
        <w:t xml:space="preserve">Pupils are introduced to the topic of renewable energy and Scotland’s role in the generation of renewable energy.  Throughout the topic, pupils will take on various roles within a group situation including; a site </w:t>
      </w:r>
      <w:r w:rsidR="00831820">
        <w:t>surveyor</w:t>
      </w:r>
      <w:r>
        <w:t>, a technician and a councillor.  They will be given a location within Scotland and as a group they will have to determine the most suitable renewable energy source</w:t>
      </w:r>
      <w:r w:rsidR="00392E69">
        <w:t>.</w:t>
      </w:r>
      <w:r>
        <w:t xml:space="preserve">  Pupils will present their findings to the rest of the class. </w:t>
      </w:r>
      <w:r w:rsidR="00392E69">
        <w:t>Pupils are actively encouraged to embrace their role.</w:t>
      </w:r>
    </w:p>
    <w:p w:rsidR="007833C6" w:rsidRDefault="00391BF6">
      <w:r>
        <w:t>Key areas of Assessment:</w:t>
      </w:r>
    </w:p>
    <w:p w:rsidR="00391BF6" w:rsidRDefault="00743366" w:rsidP="00743366">
      <w:pPr>
        <w:pStyle w:val="ListParagraph"/>
        <w:numPr>
          <w:ilvl w:val="0"/>
          <w:numId w:val="2"/>
        </w:numPr>
      </w:pPr>
      <w:r>
        <w:t>Listening to each other within a group</w:t>
      </w:r>
    </w:p>
    <w:p w:rsidR="00743366" w:rsidRDefault="00743366" w:rsidP="00743366">
      <w:pPr>
        <w:pStyle w:val="ListParagraph"/>
        <w:numPr>
          <w:ilvl w:val="0"/>
          <w:numId w:val="2"/>
        </w:numPr>
      </w:pPr>
      <w:r>
        <w:t>Working together within a group</w:t>
      </w:r>
    </w:p>
    <w:p w:rsidR="00743366" w:rsidRDefault="00743366" w:rsidP="00743366">
      <w:pPr>
        <w:pStyle w:val="ListParagraph"/>
        <w:numPr>
          <w:ilvl w:val="0"/>
          <w:numId w:val="2"/>
        </w:numPr>
      </w:pPr>
      <w:r>
        <w:t>Making suggestion within a group</w:t>
      </w:r>
    </w:p>
    <w:p w:rsidR="00743366" w:rsidRDefault="00743366" w:rsidP="00743366">
      <w:pPr>
        <w:pStyle w:val="ListParagraph"/>
        <w:numPr>
          <w:ilvl w:val="0"/>
          <w:numId w:val="2"/>
        </w:numPr>
      </w:pPr>
      <w:r>
        <w:t>Creating a presentation</w:t>
      </w:r>
    </w:p>
    <w:p w:rsidR="00743366" w:rsidRDefault="00743366" w:rsidP="00743366">
      <w:pPr>
        <w:pStyle w:val="ListParagraph"/>
        <w:numPr>
          <w:ilvl w:val="0"/>
          <w:numId w:val="2"/>
        </w:numPr>
      </w:pPr>
      <w:r>
        <w:t>Delivering a presentation</w:t>
      </w:r>
    </w:p>
    <w:p w:rsidR="00392E69" w:rsidRPr="006D1F6F" w:rsidRDefault="00E27ADF">
      <w:pPr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E130BED" wp14:editId="1BBD5DB0">
            <wp:simplePos x="0" y="0"/>
            <wp:positionH relativeFrom="column">
              <wp:posOffset>2799715</wp:posOffset>
            </wp:positionH>
            <wp:positionV relativeFrom="paragraph">
              <wp:posOffset>320040</wp:posOffset>
            </wp:positionV>
            <wp:extent cx="30575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33" y="21484"/>
                <wp:lineTo x="215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F97" w:rsidRDefault="00E27ADF">
      <w:r>
        <w:rPr>
          <w:noProof/>
          <w:lang w:eastAsia="en-GB"/>
        </w:rPr>
        <w:drawing>
          <wp:inline distT="0" distB="0" distL="0" distR="0" wp14:anchorId="5A7C25BA" wp14:editId="67C03DAA">
            <wp:extent cx="2505075" cy="1878807"/>
            <wp:effectExtent l="0" t="0" r="0" b="7620"/>
            <wp:docPr id="14" name="Picture 14" descr="S:\Technology\Classes\Mr Dickson\1C\2. Monkton Hall\v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Technology\Classes\Mr Dickson\1C\2. Monkton Hall\vo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42" cy="18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DF" w:rsidRDefault="00E27ADF"/>
    <w:p w:rsidR="00463F97" w:rsidRPr="00E60161" w:rsidRDefault="00463F97">
      <w:pPr>
        <w:rPr>
          <w:sz w:val="32"/>
        </w:rPr>
      </w:pPr>
      <w:r w:rsidRPr="00E60161">
        <w:rPr>
          <w:sz w:val="32"/>
        </w:rPr>
        <w:t>Ice-Scraper project:</w:t>
      </w:r>
    </w:p>
    <w:p w:rsidR="00463F97" w:rsidRDefault="00463F97">
      <w:r>
        <w:t>Pupils are invited to</w:t>
      </w:r>
      <w:r w:rsidR="003C1C14">
        <w:t xml:space="preserve"> work</w:t>
      </w:r>
      <w:r>
        <w:t xml:space="preserve"> within a group to explore various design factor (materials, ergonomics, aesthetics etc) which will then be presented to the class in the form of a presentation. Once these design factors have been explored</w:t>
      </w:r>
      <w:r w:rsidR="00153D19">
        <w:t>,</w:t>
      </w:r>
      <w:r>
        <w:t xml:space="preserve"> pupils are then asked to design an ice-scraper. Pupils are introduced to card modelling and also 3D modelling.</w:t>
      </w:r>
      <w:r w:rsidR="003B0F56">
        <w:t xml:space="preserve"> This will then be manufactured in the school workshop.</w:t>
      </w:r>
    </w:p>
    <w:p w:rsidR="00E27ADF" w:rsidRDefault="003C1C14">
      <w:pPr>
        <w:rPr>
          <w:color w:val="FF000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1AF6FC19" wp14:editId="10320D9F">
            <wp:simplePos x="0" y="0"/>
            <wp:positionH relativeFrom="column">
              <wp:posOffset>2209800</wp:posOffset>
            </wp:positionH>
            <wp:positionV relativeFrom="paragraph">
              <wp:posOffset>220980</wp:posOffset>
            </wp:positionV>
            <wp:extent cx="1047750" cy="3007995"/>
            <wp:effectExtent l="0" t="0" r="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ADF" w:rsidRDefault="00066DF5">
      <w:pPr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0E3494F" wp14:editId="6A803131">
            <wp:simplePos x="0" y="0"/>
            <wp:positionH relativeFrom="column">
              <wp:posOffset>3893185</wp:posOffset>
            </wp:positionH>
            <wp:positionV relativeFrom="paragraph">
              <wp:posOffset>246380</wp:posOffset>
            </wp:positionV>
            <wp:extent cx="2469515" cy="1841500"/>
            <wp:effectExtent l="9208" t="0" r="0" b="0"/>
            <wp:wrapThrough wrapText="bothSides">
              <wp:wrapPolygon edited="0">
                <wp:start x="81" y="21708"/>
                <wp:lineTo x="21408" y="21708"/>
                <wp:lineTo x="21408" y="257"/>
                <wp:lineTo x="81" y="257"/>
                <wp:lineTo x="81" y="21708"/>
              </wp:wrapPolygon>
            </wp:wrapThrough>
            <wp:docPr id="9" name="Picture 9" descr="S:\Technology\Classes\Mr Kingsmill\1J\Ice-scraper pictures\DSCF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Technology\Classes\Mr Kingsmill\1J\Ice-scraper pictures\DSCF3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951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C14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69B3920" wp14:editId="0BEB2D83">
            <wp:simplePos x="0" y="0"/>
            <wp:positionH relativeFrom="column">
              <wp:posOffset>-453390</wp:posOffset>
            </wp:positionH>
            <wp:positionV relativeFrom="paragraph">
              <wp:posOffset>246380</wp:posOffset>
            </wp:positionV>
            <wp:extent cx="2330450" cy="1747520"/>
            <wp:effectExtent l="5715" t="0" r="0" b="0"/>
            <wp:wrapSquare wrapText="bothSides"/>
            <wp:docPr id="8" name="Picture 8" descr="S:\Technology\Classes\Mr Kingsmill\1J\Ice-scraper pictures\DSCF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Technology\Classes\Mr Kingsmill\1J\Ice-scraper pictures\DSCF3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045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ADF" w:rsidRDefault="00E27ADF">
      <w:pPr>
        <w:rPr>
          <w:color w:val="FF0000"/>
        </w:rPr>
      </w:pPr>
    </w:p>
    <w:p w:rsidR="00E27ADF" w:rsidRDefault="00E27ADF">
      <w:pPr>
        <w:rPr>
          <w:color w:val="FF0000"/>
        </w:rPr>
      </w:pPr>
    </w:p>
    <w:p w:rsidR="00E27ADF" w:rsidRDefault="00E27ADF">
      <w:pPr>
        <w:rPr>
          <w:color w:val="FF0000"/>
        </w:rPr>
      </w:pPr>
    </w:p>
    <w:p w:rsidR="00E27ADF" w:rsidRDefault="00E27ADF">
      <w:pPr>
        <w:rPr>
          <w:color w:val="FF0000"/>
        </w:rPr>
      </w:pPr>
    </w:p>
    <w:p w:rsidR="00E27ADF" w:rsidRDefault="00E27ADF">
      <w:pPr>
        <w:rPr>
          <w:color w:val="FF0000"/>
        </w:rPr>
      </w:pPr>
    </w:p>
    <w:p w:rsidR="00F42126" w:rsidRDefault="00F42126">
      <w:pPr>
        <w:rPr>
          <w:sz w:val="32"/>
        </w:rPr>
      </w:pPr>
    </w:p>
    <w:p w:rsidR="00F42126" w:rsidRDefault="00F42126">
      <w:pPr>
        <w:rPr>
          <w:sz w:val="32"/>
        </w:rPr>
      </w:pPr>
    </w:p>
    <w:p w:rsidR="00F42126" w:rsidRDefault="00F42126">
      <w:pPr>
        <w:rPr>
          <w:sz w:val="32"/>
        </w:rPr>
      </w:pPr>
    </w:p>
    <w:p w:rsidR="00F42126" w:rsidRDefault="00F42126" w:rsidP="00F42126">
      <w:r>
        <w:t>Key areas of Assessment:</w:t>
      </w:r>
    </w:p>
    <w:p w:rsidR="00F42126" w:rsidRPr="00F42126" w:rsidRDefault="00F42126" w:rsidP="00F42126">
      <w:pPr>
        <w:pStyle w:val="ListParagraph"/>
        <w:numPr>
          <w:ilvl w:val="0"/>
          <w:numId w:val="4"/>
        </w:numPr>
      </w:pPr>
      <w:r w:rsidRPr="00F42126">
        <w:t xml:space="preserve">Safety </w:t>
      </w:r>
    </w:p>
    <w:p w:rsidR="00F42126" w:rsidRDefault="00F42126" w:rsidP="00F42126">
      <w:pPr>
        <w:pStyle w:val="ListParagraph"/>
        <w:numPr>
          <w:ilvl w:val="0"/>
          <w:numId w:val="4"/>
        </w:numPr>
      </w:pPr>
      <w:r w:rsidRPr="00F42126">
        <w:t>Use of tools</w:t>
      </w:r>
    </w:p>
    <w:p w:rsidR="00F42126" w:rsidRDefault="00F42126" w:rsidP="00F42126">
      <w:pPr>
        <w:pStyle w:val="ListParagraph"/>
        <w:numPr>
          <w:ilvl w:val="0"/>
          <w:numId w:val="4"/>
        </w:numPr>
      </w:pPr>
      <w:r>
        <w:t>Group work</w:t>
      </w:r>
    </w:p>
    <w:p w:rsidR="00F42126" w:rsidRPr="00F42126" w:rsidRDefault="00A664B7" w:rsidP="00F42126">
      <w:pPr>
        <w:pStyle w:val="ListParagraph"/>
        <w:numPr>
          <w:ilvl w:val="0"/>
          <w:numId w:val="4"/>
        </w:numPr>
      </w:pPr>
      <w:r>
        <w:t>Listening and</w:t>
      </w:r>
      <w:r w:rsidR="00F42126">
        <w:t xml:space="preserve"> observing</w:t>
      </w:r>
    </w:p>
    <w:p w:rsidR="00F42126" w:rsidRDefault="00F42126">
      <w:pPr>
        <w:rPr>
          <w:sz w:val="32"/>
        </w:rPr>
      </w:pPr>
    </w:p>
    <w:p w:rsidR="00F42126" w:rsidRDefault="00F42126">
      <w:pPr>
        <w:rPr>
          <w:sz w:val="32"/>
        </w:rPr>
      </w:pPr>
    </w:p>
    <w:p w:rsidR="00F42126" w:rsidRDefault="00F42126">
      <w:pPr>
        <w:rPr>
          <w:sz w:val="32"/>
        </w:rPr>
      </w:pPr>
    </w:p>
    <w:p w:rsidR="00F42126" w:rsidRDefault="00F42126">
      <w:pPr>
        <w:rPr>
          <w:sz w:val="32"/>
        </w:rPr>
      </w:pPr>
    </w:p>
    <w:p w:rsidR="00F42126" w:rsidRDefault="00F42126">
      <w:pPr>
        <w:rPr>
          <w:sz w:val="32"/>
        </w:rPr>
      </w:pPr>
    </w:p>
    <w:p w:rsidR="005A7790" w:rsidRDefault="005A7790">
      <w:pPr>
        <w:rPr>
          <w:sz w:val="32"/>
        </w:rPr>
      </w:pPr>
    </w:p>
    <w:p w:rsidR="005A7790" w:rsidRDefault="005A7790">
      <w:pPr>
        <w:rPr>
          <w:sz w:val="32"/>
        </w:rPr>
      </w:pPr>
    </w:p>
    <w:p w:rsidR="005A7790" w:rsidRDefault="005A7790">
      <w:pPr>
        <w:rPr>
          <w:sz w:val="32"/>
        </w:rPr>
      </w:pPr>
    </w:p>
    <w:p w:rsidR="005A7790" w:rsidRDefault="005A7790">
      <w:pPr>
        <w:rPr>
          <w:sz w:val="32"/>
        </w:rPr>
      </w:pPr>
    </w:p>
    <w:p w:rsidR="00C57A34" w:rsidRDefault="00C57A34">
      <w:pPr>
        <w:rPr>
          <w:sz w:val="32"/>
        </w:rPr>
      </w:pPr>
    </w:p>
    <w:p w:rsidR="00AA792A" w:rsidRPr="007B1A27" w:rsidRDefault="00AA792A">
      <w:pPr>
        <w:rPr>
          <w:sz w:val="32"/>
        </w:rPr>
      </w:pPr>
      <w:r w:rsidRPr="007B1A27">
        <w:rPr>
          <w:sz w:val="32"/>
        </w:rPr>
        <w:lastRenderedPageBreak/>
        <w:t>Computer game project:</w:t>
      </w:r>
    </w:p>
    <w:p w:rsidR="00AA792A" w:rsidRDefault="00633A87">
      <w:r>
        <w:t>P</w:t>
      </w:r>
      <w:r w:rsidR="00AA792A">
        <w:t xml:space="preserve">upil’s produce their own </w:t>
      </w:r>
      <w:r w:rsidR="006278E2">
        <w:t xml:space="preserve">computer </w:t>
      </w:r>
      <w:r w:rsidR="00AA792A">
        <w:t>game using ‘Scratch’ software</w:t>
      </w:r>
      <w:r w:rsidR="006278E2">
        <w:t xml:space="preserve">. </w:t>
      </w:r>
      <w:r w:rsidR="00AA792A">
        <w:t>Pupils will then design a CD label and front cover for their case using a labelling package.</w:t>
      </w:r>
      <w:r w:rsidR="006278E2">
        <w:t xml:space="preserve">  This project is run in conjunction with the Computing department.</w:t>
      </w:r>
    </w:p>
    <w:p w:rsidR="00AA792A" w:rsidRDefault="00AA792A"/>
    <w:p w:rsidR="006E5F10" w:rsidRDefault="007B1A27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46D825D" wp14:editId="182EF7A3">
            <wp:simplePos x="0" y="0"/>
            <wp:positionH relativeFrom="column">
              <wp:posOffset>171450</wp:posOffset>
            </wp:positionH>
            <wp:positionV relativeFrom="paragraph">
              <wp:posOffset>99060</wp:posOffset>
            </wp:positionV>
            <wp:extent cx="1752600" cy="1712595"/>
            <wp:effectExtent l="0" t="0" r="0" b="1905"/>
            <wp:wrapTight wrapText="bothSides">
              <wp:wrapPolygon edited="0">
                <wp:start x="0" y="0"/>
                <wp:lineTo x="0" y="21384"/>
                <wp:lineTo x="21365" y="21384"/>
                <wp:lineTo x="213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A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85B80C6" wp14:editId="7967F6A1">
            <wp:simplePos x="0" y="0"/>
            <wp:positionH relativeFrom="column">
              <wp:posOffset>3409950</wp:posOffset>
            </wp:positionH>
            <wp:positionV relativeFrom="paragraph">
              <wp:posOffset>183515</wp:posOffset>
            </wp:positionV>
            <wp:extent cx="16637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270" y="21478"/>
                <wp:lineTo x="2127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F10" w:rsidRDefault="006E5F10"/>
    <w:p w:rsidR="006E5F10" w:rsidRDefault="006E5F10"/>
    <w:p w:rsidR="006E5F10" w:rsidRDefault="006E5F10"/>
    <w:p w:rsidR="006E5F10" w:rsidRDefault="006E5F10"/>
    <w:p w:rsidR="006E5F10" w:rsidRDefault="006E5F10"/>
    <w:p w:rsidR="007A5A62" w:rsidRDefault="007A5A62"/>
    <w:p w:rsidR="007A5A62" w:rsidRDefault="00793232">
      <w:r>
        <w:t>Key areas of assessment:</w:t>
      </w:r>
    </w:p>
    <w:p w:rsidR="00793232" w:rsidRDefault="00793232" w:rsidP="00793232">
      <w:pPr>
        <w:pStyle w:val="ListParagraph"/>
        <w:numPr>
          <w:ilvl w:val="0"/>
          <w:numId w:val="5"/>
        </w:numPr>
      </w:pPr>
      <w:r>
        <w:t>Importing graphics</w:t>
      </w:r>
    </w:p>
    <w:p w:rsidR="00793232" w:rsidRDefault="00793232" w:rsidP="00793232">
      <w:pPr>
        <w:pStyle w:val="ListParagraph"/>
        <w:numPr>
          <w:ilvl w:val="0"/>
          <w:numId w:val="5"/>
        </w:numPr>
      </w:pPr>
      <w:r>
        <w:t>Insert labelling and logo</w:t>
      </w:r>
    </w:p>
    <w:p w:rsidR="00793232" w:rsidRDefault="00793232" w:rsidP="00793232">
      <w:pPr>
        <w:pStyle w:val="ListParagraph"/>
        <w:numPr>
          <w:ilvl w:val="0"/>
          <w:numId w:val="5"/>
        </w:numPr>
      </w:pPr>
      <w:r>
        <w:t>Produce text using Inventor software</w:t>
      </w:r>
    </w:p>
    <w:p w:rsidR="00793232" w:rsidRDefault="00793232" w:rsidP="00793232">
      <w:pPr>
        <w:pStyle w:val="ListParagraph"/>
        <w:numPr>
          <w:ilvl w:val="0"/>
          <w:numId w:val="5"/>
        </w:numPr>
      </w:pPr>
      <w:r>
        <w:t xml:space="preserve">Layout </w:t>
      </w:r>
    </w:p>
    <w:p w:rsidR="00793232" w:rsidRPr="00793232" w:rsidRDefault="00793232" w:rsidP="00793232">
      <w:pPr>
        <w:pStyle w:val="ListParagraph"/>
      </w:pPr>
    </w:p>
    <w:p w:rsidR="007B5655" w:rsidRPr="00C308C0" w:rsidRDefault="007B5655">
      <w:pPr>
        <w:rPr>
          <w:sz w:val="32"/>
        </w:rPr>
      </w:pPr>
      <w:r w:rsidRPr="00C308C0">
        <w:rPr>
          <w:sz w:val="32"/>
        </w:rPr>
        <w:t>Structures project:</w:t>
      </w:r>
    </w:p>
    <w:p w:rsidR="00F80897" w:rsidRDefault="00F80897" w:rsidP="00605C41">
      <w:pPr>
        <w:shd w:val="clear" w:color="auto" w:fill="FFFFFF"/>
        <w:spacing w:before="88" w:after="88" w:line="372" w:lineRule="atLeast"/>
        <w:ind w:left="769"/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</w:pPr>
      <w:r>
        <w:t>Pupils are introduced to the topic of structures cov</w:t>
      </w:r>
      <w:r w:rsidR="00605C41">
        <w:t>ering</w:t>
      </w:r>
      <w:r>
        <w:t>;</w:t>
      </w:r>
      <w:r w:rsidR="005A7C85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 xml:space="preserve"> the </w:t>
      </w:r>
      <w:proofErr w:type="spellStart"/>
      <w:r w:rsidR="005A7C85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>Tay</w:t>
      </w:r>
      <w:proofErr w:type="spellEnd"/>
      <w:r w:rsidR="005A7C85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 xml:space="preserve"> B</w:t>
      </w:r>
      <w:r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 xml:space="preserve">ridge disaster, classes of structure, triangulation, compression and tension. </w:t>
      </w:r>
      <w:r w:rsidR="0029307E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 xml:space="preserve">Pupils will also use </w:t>
      </w:r>
      <w:r w:rsidR="00A84307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 xml:space="preserve">a </w:t>
      </w:r>
      <w:r w:rsidR="0029307E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>computer software</w:t>
      </w:r>
      <w:r w:rsidR="007E321C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 xml:space="preserve"> </w:t>
      </w:r>
      <w:r w:rsidR="00A84307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>package ‘WestPoint’ to</w:t>
      </w:r>
      <w:r w:rsidR="0029307E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 xml:space="preserve"> produce </w:t>
      </w:r>
      <w:r w:rsidR="00155117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 xml:space="preserve">various </w:t>
      </w:r>
      <w:r w:rsidR="0029307E">
        <w:rPr>
          <w:rFonts w:ascii="Arial" w:eastAsia="Times New Roman" w:hAnsi="Arial" w:cs="Arial"/>
          <w:bCs/>
          <w:color w:val="000000"/>
          <w:sz w:val="19"/>
          <w:szCs w:val="19"/>
          <w:lang w:val="en" w:eastAsia="en-GB"/>
        </w:rPr>
        <w:t>bridge designs.</w:t>
      </w:r>
    </w:p>
    <w:p w:rsidR="00232D6F" w:rsidRDefault="00232D6F"/>
    <w:p w:rsidR="00232D6F" w:rsidRDefault="00232D6F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anchor distT="0" distB="0" distL="114300" distR="114300" simplePos="0" relativeHeight="251659264" behindDoc="0" locked="0" layoutInCell="1" allowOverlap="1" wp14:anchorId="1948B15B" wp14:editId="14C89E71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2499360" cy="1663065"/>
            <wp:effectExtent l="0" t="0" r="0" b="0"/>
            <wp:wrapSquare wrapText="bothSides"/>
            <wp:docPr id="5" name="Picture 5" descr="http://t1.gstatic.com/images?q=tbn:ANd9GcQtF6rHKWJX-VDqE4dTHTg-ZQt0E0EmwVfkCjxYzhN_AiIiuDH2v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1.gstatic.com/images?q=tbn:ANd9GcQtF6rHKWJX-VDqE4dTHTg-ZQt0E0EmwVfkCjxYzhN_AiIiuDH2v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D6F" w:rsidRDefault="00232D6F"/>
    <w:p w:rsidR="00232D6F" w:rsidRDefault="00232D6F"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 wp14:anchorId="597C2A56" wp14:editId="0B71048E">
            <wp:simplePos x="0" y="0"/>
            <wp:positionH relativeFrom="column">
              <wp:posOffset>40005</wp:posOffset>
            </wp:positionH>
            <wp:positionV relativeFrom="paragraph">
              <wp:posOffset>-371475</wp:posOffset>
            </wp:positionV>
            <wp:extent cx="2639695" cy="1668780"/>
            <wp:effectExtent l="0" t="0" r="8255" b="7620"/>
            <wp:wrapSquare wrapText="bothSides"/>
            <wp:docPr id="1" name="irc_mi" descr="http://bridgecontest.usma.edu/graphics/tut14_ltgo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ridgecontest.usma.edu/graphics/tut14_ltgo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D6F" w:rsidRDefault="00232D6F"/>
    <w:p w:rsidR="00232D6F" w:rsidRDefault="00232D6F"/>
    <w:p w:rsidR="00232D6F" w:rsidRDefault="00232D6F"/>
    <w:p w:rsidR="00232D6F" w:rsidRDefault="00232D6F"/>
    <w:p w:rsidR="00F80897" w:rsidRDefault="00232D6F">
      <w:pPr>
        <w:rPr>
          <w:sz w:val="36"/>
        </w:rPr>
      </w:pPr>
      <w:r w:rsidRPr="00232D6F">
        <w:rPr>
          <w:sz w:val="36"/>
        </w:rPr>
        <w:lastRenderedPageBreak/>
        <w:t>Assessment</w:t>
      </w:r>
    </w:p>
    <w:p w:rsidR="00232D6F" w:rsidRDefault="00232D6F">
      <w:pPr>
        <w:rPr>
          <w:sz w:val="36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293C4EA5" wp14:editId="09A1D747">
                <wp:simplePos x="0" y="0"/>
                <wp:positionH relativeFrom="column">
                  <wp:posOffset>-400050</wp:posOffset>
                </wp:positionH>
                <wp:positionV relativeFrom="paragraph">
                  <wp:posOffset>114300</wp:posOffset>
                </wp:positionV>
                <wp:extent cx="6645275" cy="1876425"/>
                <wp:effectExtent l="0" t="0" r="3175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9C1" w:rsidRPr="009D483B" w:rsidRDefault="003D69C1" w:rsidP="00232D6F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D48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Under the new curriculum within Technology we are aiming to make assessment pupil centred to encourage pupils to reflect on their learning. </w:t>
                            </w:r>
                            <w:r w:rsidR="009D48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assessment is delivered through a variety of means including;</w:t>
                            </w:r>
                            <w:r w:rsidR="00F87C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individual</w:t>
                            </w:r>
                            <w:r w:rsidR="009D48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peer assessment</w:t>
                            </w:r>
                            <w:r w:rsidRPr="009D48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the case of group work and some of them are teacher led assessments.  </w:t>
                            </w:r>
                          </w:p>
                          <w:p w:rsidR="003D69C1" w:rsidRPr="009D483B" w:rsidRDefault="003D69C1" w:rsidP="00232D6F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D48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aim of this is to identify what the pupils key strengths are at the end of a project, but more importantly, identify areas and skills that need improvement for future projects. The aim of this is to ensure continuity and real progression through the three years of a broad, general education. The aim of this is to ensure that pupils have the skills and knowledge ready to take on National 4 and National 5 courses in S4.</w:t>
                            </w:r>
                          </w:p>
                          <w:p w:rsidR="00E668A1" w:rsidRDefault="003D69C1" w:rsidP="00232D6F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D48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Below is an example of an assessment from one of our projects and the criterion the </w:t>
                            </w:r>
                            <w:r w:rsidR="00E668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pupils use to assess their work. A further example is also shown of how the information and collated and recorded.</w:t>
                            </w:r>
                          </w:p>
                          <w:p w:rsidR="003D69C1" w:rsidRPr="009D483B" w:rsidRDefault="003D69C1" w:rsidP="00232D6F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C4EA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-31.5pt;margin-top:9pt;width:523.25pt;height:147.7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3D69C1" w:rsidRPr="009D483B" w:rsidRDefault="003D69C1" w:rsidP="00232D6F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D48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Under the new curriculum within Technology we are aiming to make assessment pupil centred to encourage pupils to reflect on their learning. </w:t>
                      </w:r>
                      <w:r w:rsidR="009D483B">
                        <w:rPr>
                          <w:rFonts w:ascii="Arial" w:hAnsi="Arial" w:cs="Arial"/>
                          <w:sz w:val="20"/>
                          <w:szCs w:val="20"/>
                        </w:rPr>
                        <w:t>The assessment is delivered through a variety of means including;</w:t>
                      </w:r>
                      <w:r w:rsidR="00F87C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individual</w:t>
                      </w:r>
                      <w:r w:rsidR="009D483B">
                        <w:rPr>
                          <w:rFonts w:ascii="Arial" w:hAnsi="Arial" w:cs="Arial"/>
                          <w:sz w:val="20"/>
                          <w:szCs w:val="20"/>
                        </w:rPr>
                        <w:t>, peer assessment</w:t>
                      </w:r>
                      <w:r w:rsidRPr="009D48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the case of group work and some of them are teacher led assessments.  </w:t>
                      </w:r>
                    </w:p>
                    <w:p w:rsidR="003D69C1" w:rsidRPr="009D483B" w:rsidRDefault="003D69C1" w:rsidP="00232D6F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D483B">
                        <w:rPr>
                          <w:rFonts w:ascii="Arial" w:hAnsi="Arial" w:cs="Arial"/>
                          <w:sz w:val="20"/>
                          <w:szCs w:val="20"/>
                        </w:rPr>
                        <w:t>The aim of this is to identify what the pupils key strengths are at the end of a project, but more importantly, identify areas and skills that need improvement for future projects. The aim of this is to ensure continuity and real progression through the three years of a broad, general education. The aim of this is to ensure that pupils have the skills and knowledge ready to take on National 4 and National 5 courses in S4.</w:t>
                      </w:r>
                    </w:p>
                    <w:p w:rsidR="00E668A1" w:rsidRDefault="003D69C1" w:rsidP="00232D6F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D48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Below is an example of an assessment from one of our projects and the criterion the </w:t>
                      </w:r>
                      <w:r w:rsidR="00E668A1">
                        <w:rPr>
                          <w:rFonts w:ascii="Arial" w:hAnsi="Arial" w:cs="Arial"/>
                          <w:sz w:val="20"/>
                          <w:szCs w:val="20"/>
                        </w:rPr>
                        <w:t>pupils use to assess their work. A further example is also shown of how the information and collated and recorded.</w:t>
                      </w:r>
                    </w:p>
                    <w:p w:rsidR="003D69C1" w:rsidRPr="009D483B" w:rsidRDefault="003D69C1" w:rsidP="00232D6F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232D6F" w:rsidRDefault="00232D6F">
      <w:pPr>
        <w:rPr>
          <w:sz w:val="36"/>
        </w:rPr>
      </w:pPr>
    </w:p>
    <w:p w:rsidR="00040A12" w:rsidRDefault="00040A12">
      <w:pPr>
        <w:rPr>
          <w:noProof/>
          <w:sz w:val="36"/>
          <w:lang w:eastAsia="en-GB"/>
        </w:rPr>
      </w:pPr>
    </w:p>
    <w:p w:rsidR="00040A12" w:rsidRDefault="00040A12">
      <w:pPr>
        <w:rPr>
          <w:noProof/>
          <w:sz w:val="36"/>
          <w:lang w:eastAsia="en-GB"/>
        </w:rPr>
      </w:pPr>
    </w:p>
    <w:p w:rsidR="00D8496E" w:rsidRDefault="000A3CCC">
      <w:pPr>
        <w:rPr>
          <w:sz w:val="36"/>
        </w:rPr>
      </w:pPr>
      <w:r w:rsidRPr="000A3CCC">
        <w:rPr>
          <w:noProof/>
          <w:sz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DC0215C" wp14:editId="2ECCBCA9">
                <wp:simplePos x="0" y="0"/>
                <wp:positionH relativeFrom="column">
                  <wp:posOffset>2933700</wp:posOffset>
                </wp:positionH>
                <wp:positionV relativeFrom="paragraph">
                  <wp:posOffset>18415</wp:posOffset>
                </wp:positionV>
                <wp:extent cx="714375" cy="21907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CCC" w:rsidRDefault="000A3CCC">
                            <w:r>
                              <w:t>J. 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215C" id="_x0000_s1028" type="#_x0000_t202" style="position:absolute;margin-left:231pt;margin-top:1.45pt;width:56.25pt;height:17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" stroked="f">
                <v:textbox>
                  <w:txbxContent>
                    <w:p w:rsidR="000A3CCC" w:rsidRDefault="000A3CCC">
                      <w:r>
                        <w:t>J. Bread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A12">
        <w:rPr>
          <w:noProof/>
          <w:sz w:val="36"/>
          <w:lang w:eastAsia="en-GB"/>
        </w:rPr>
        <w:drawing>
          <wp:anchor distT="0" distB="0" distL="114300" distR="114300" simplePos="0" relativeHeight="251684864" behindDoc="0" locked="0" layoutInCell="1" allowOverlap="1" wp14:anchorId="0377453A" wp14:editId="11A76225">
            <wp:simplePos x="0" y="0"/>
            <wp:positionH relativeFrom="column">
              <wp:posOffset>-257175</wp:posOffset>
            </wp:positionH>
            <wp:positionV relativeFrom="paragraph">
              <wp:posOffset>-41910</wp:posOffset>
            </wp:positionV>
            <wp:extent cx="4681220" cy="7110730"/>
            <wp:effectExtent l="0" t="0" r="508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D7F" w:rsidRPr="00D43D9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5D6CCF06" wp14:editId="324F121D">
                <wp:simplePos x="0" y="0"/>
                <wp:positionH relativeFrom="column">
                  <wp:posOffset>4681855</wp:posOffset>
                </wp:positionH>
                <wp:positionV relativeFrom="paragraph">
                  <wp:posOffset>3733800</wp:posOffset>
                </wp:positionV>
                <wp:extent cx="1830705" cy="714375"/>
                <wp:effectExtent l="0" t="0" r="0" b="9525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9C1" w:rsidRDefault="003D69C1" w:rsidP="00D43D97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These are </w:t>
                            </w:r>
                            <w:r w:rsidR="00A31D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criterion that the pupils are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asses</w:t>
                            </w:r>
                            <w:r w:rsidR="00A31D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sed against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D69C1" w:rsidRDefault="003D69C1" w:rsidP="00D43D97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3D69C1" w:rsidRDefault="003D69C1" w:rsidP="00D43D97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057CD" id="Text Box 3" o:spid="_x0000_s1028" type="#_x0000_t202" style="position:absolute;margin-left:368.65pt;margin-top:294pt;width:144.15pt;height:56.2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3D69C1" w:rsidRDefault="003D69C1" w:rsidP="00D43D97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These are </w:t>
                      </w:r>
                      <w:r w:rsidR="00A31D7F">
                        <w:rPr>
                          <w:b/>
                          <w:bCs/>
                          <w:sz w:val="24"/>
                          <w:szCs w:val="24"/>
                        </w:rPr>
                        <w:t>the criterion that the pupils are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asses</w:t>
                      </w:r>
                      <w:r w:rsidR="00A31D7F">
                        <w:rPr>
                          <w:b/>
                          <w:bCs/>
                          <w:sz w:val="24"/>
                          <w:szCs w:val="24"/>
                        </w:rPr>
                        <w:t>sed against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3D69C1" w:rsidRDefault="003D69C1" w:rsidP="00D43D97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:rsidR="003D69C1" w:rsidRDefault="003D69C1" w:rsidP="00D43D97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F17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1E76C2D2" wp14:editId="4D1CB56D">
                <wp:simplePos x="0" y="0"/>
                <wp:positionH relativeFrom="column">
                  <wp:posOffset>4010024</wp:posOffset>
                </wp:positionH>
                <wp:positionV relativeFrom="paragraph">
                  <wp:posOffset>3971924</wp:posOffset>
                </wp:positionV>
                <wp:extent cx="504825" cy="190501"/>
                <wp:effectExtent l="38100" t="19050" r="9525" b="38100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04825" cy="190501"/>
                        </a:xfrm>
                        <a:prstGeom prst="rightArrow">
                          <a:avLst>
                            <a:gd name="adj1" fmla="val 50000"/>
                            <a:gd name="adj2" fmla="val 164372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1CE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315.75pt;margin-top:312.75pt;width:39.75pt;height:15pt;rotation:180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" adj="8202" fillcolor="red" strokecolor="red" strokeweight="2pt">
                <v:shadow color="black [0]"/>
                <v:textbox inset="2.88pt,2.88pt,2.88pt,2.88pt"/>
              </v:shape>
            </w:pict>
          </mc:Fallback>
        </mc:AlternateContent>
      </w:r>
      <w:r w:rsidR="007F5F17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6168E6D8" wp14:editId="106CDAEB">
                <wp:simplePos x="0" y="0"/>
                <wp:positionH relativeFrom="margin">
                  <wp:posOffset>4086225</wp:posOffset>
                </wp:positionH>
                <wp:positionV relativeFrom="paragraph">
                  <wp:posOffset>6456680</wp:posOffset>
                </wp:positionV>
                <wp:extent cx="500380" cy="180975"/>
                <wp:effectExtent l="38100" t="19050" r="0" b="47625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00380" cy="180975"/>
                        </a:xfrm>
                        <a:prstGeom prst="rightArrow">
                          <a:avLst>
                            <a:gd name="adj1" fmla="val 50000"/>
                            <a:gd name="adj2" fmla="val 164372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6E62E" id="AutoShape 4" o:spid="_x0000_s1026" type="#_x0000_t13" style="position:absolute;margin-left:321.75pt;margin-top:508.4pt;width:39.4pt;height:14.25pt;rotation:180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" adj="8759" fillcolor="red" strokecolor="red" strokeweight="2pt">
                <v:shadow color="black [0]"/>
                <v:textbox inset="2.88pt,2.88pt,2.88pt,2.88pt"/>
                <w10:wrap anchorx="margin"/>
              </v:shape>
            </w:pict>
          </mc:Fallback>
        </mc:AlternateContent>
      </w:r>
      <w:r w:rsidR="007F5F17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3B1712CF" wp14:editId="7F3953D4">
                <wp:simplePos x="0" y="0"/>
                <wp:positionH relativeFrom="margin">
                  <wp:posOffset>4038600</wp:posOffset>
                </wp:positionH>
                <wp:positionV relativeFrom="paragraph">
                  <wp:posOffset>5534024</wp:posOffset>
                </wp:positionV>
                <wp:extent cx="500380" cy="180975"/>
                <wp:effectExtent l="38100" t="19050" r="0" b="47625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00380" cy="180975"/>
                        </a:xfrm>
                        <a:prstGeom prst="rightArrow">
                          <a:avLst>
                            <a:gd name="adj1" fmla="val 50000"/>
                            <a:gd name="adj2" fmla="val 164372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96D0" id="AutoShape 4" o:spid="_x0000_s1026" type="#_x0000_t13" style="position:absolute;margin-left:318pt;margin-top:435.75pt;width:39.4pt;height:14.25pt;rotation:180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" adj="8759" fillcolor="red" strokecolor="red" strokeweight="2pt">
                <v:shadow color="black [0]"/>
                <v:textbox inset="2.88pt,2.88pt,2.88pt,2.88pt"/>
                <w10:wrap anchorx="margin"/>
              </v:shape>
            </w:pict>
          </mc:Fallback>
        </mc:AlternateContent>
      </w:r>
      <w:r w:rsidR="007F5F17" w:rsidRPr="003D69C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5551FAE7" wp14:editId="451358BE">
                <wp:simplePos x="0" y="0"/>
                <wp:positionH relativeFrom="page">
                  <wp:posOffset>5619750</wp:posOffset>
                </wp:positionH>
                <wp:positionV relativeFrom="paragraph">
                  <wp:posOffset>6180455</wp:posOffset>
                </wp:positionV>
                <wp:extent cx="1807210" cy="1392555"/>
                <wp:effectExtent l="0" t="0" r="254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F17" w:rsidRDefault="007F5F17" w:rsidP="007F5F17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This is the box where the pupil / peer identifies something which could be improved upon.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78295" id="Text Box 5" o:spid="_x0000_s1029" type="#_x0000_t202" style="position:absolute;margin-left:442.5pt;margin-top:486.65pt;width:142.3pt;height:109.6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7F5F17" w:rsidRDefault="007F5F17" w:rsidP="007F5F17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This is the box where the pupil / peer identifies someth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ing which could be improved upon.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69C1" w:rsidRPr="003D69C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12404F49" wp14:editId="482E6A54">
                <wp:simplePos x="0" y="0"/>
                <wp:positionH relativeFrom="page">
                  <wp:align>right</wp:align>
                </wp:positionH>
                <wp:positionV relativeFrom="paragraph">
                  <wp:posOffset>5132705</wp:posOffset>
                </wp:positionV>
                <wp:extent cx="1807210" cy="1392555"/>
                <wp:effectExtent l="0" t="0" r="254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9C1" w:rsidRDefault="003D69C1" w:rsidP="003D69C1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This is the box where the pupil / peer identifies something that has been completed well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B7C3" id="_x0000_s1030" type="#_x0000_t202" style="position:absolute;margin-left:91.1pt;margin-top:404.15pt;width:142.3pt;height:109.65pt;z-index:251693056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3D69C1" w:rsidRDefault="003D69C1" w:rsidP="003D69C1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This is the box where the pupil / peer identifies something that has been completed well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2D6F" w:rsidRPr="00232D6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37B1E4F1" wp14:editId="3EA8D5E1">
                <wp:simplePos x="0" y="0"/>
                <wp:positionH relativeFrom="column">
                  <wp:posOffset>-161925</wp:posOffset>
                </wp:positionH>
                <wp:positionV relativeFrom="paragraph">
                  <wp:posOffset>-400050</wp:posOffset>
                </wp:positionV>
                <wp:extent cx="3943985" cy="532130"/>
                <wp:effectExtent l="254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69C1" w:rsidRDefault="003D69C1" w:rsidP="00232D6F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is an example of the assessment which is carried out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4071F" id="_x0000_s1031" type="#_x0000_t202" style="position:absolute;margin-left:-12.75pt;margin-top:-31.5pt;width:310.55pt;height:41.9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3D69C1" w:rsidRDefault="003D69C1" w:rsidP="00232D6F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is an example of the assessment which is carried out</w:t>
                      </w:r>
                    </w:p>
                  </w:txbxContent>
                </v:textbox>
              </v:shape>
            </w:pict>
          </mc:Fallback>
        </mc:AlternateContent>
      </w: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Pr="00D8496E" w:rsidRDefault="00D8496E" w:rsidP="00D8496E">
      <w:pPr>
        <w:rPr>
          <w:sz w:val="36"/>
        </w:rPr>
      </w:pPr>
    </w:p>
    <w:p w:rsidR="00D8496E" w:rsidRDefault="00D8496E" w:rsidP="00D8496E">
      <w:pPr>
        <w:rPr>
          <w:sz w:val="36"/>
        </w:rPr>
      </w:pPr>
    </w:p>
    <w:p w:rsidR="00D8496E" w:rsidRDefault="00D8496E" w:rsidP="00D8496E">
      <w:pPr>
        <w:jc w:val="center"/>
        <w:rPr>
          <w:sz w:val="36"/>
        </w:rPr>
      </w:pPr>
    </w:p>
    <w:p w:rsidR="00D8496E" w:rsidRDefault="00D8496E">
      <w:pPr>
        <w:rPr>
          <w:sz w:val="36"/>
        </w:rPr>
      </w:pPr>
      <w:r>
        <w:rPr>
          <w:sz w:val="36"/>
        </w:rPr>
        <w:br w:type="page"/>
      </w:r>
    </w:p>
    <w:p w:rsidR="00232D6F" w:rsidRPr="00D8496E" w:rsidRDefault="00CB43C2" w:rsidP="00D8496E">
      <w:pPr>
        <w:rPr>
          <w:sz w:val="36"/>
        </w:rPr>
      </w:pPr>
      <w:r w:rsidRPr="00CB43C2">
        <w:rPr>
          <w:noProof/>
          <w:sz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C587ABE" wp14:editId="29698C36">
                <wp:simplePos x="0" y="0"/>
                <wp:positionH relativeFrom="column">
                  <wp:posOffset>3009900</wp:posOffset>
                </wp:positionH>
                <wp:positionV relativeFrom="paragraph">
                  <wp:posOffset>5238750</wp:posOffset>
                </wp:positionV>
                <wp:extent cx="1181100" cy="1404620"/>
                <wp:effectExtent l="0" t="0" r="19050" b="14605"/>
                <wp:wrapSquare wrapText="bothSides"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3C2" w:rsidRDefault="00CB43C2" w:rsidP="00CB43C2">
                            <w:r>
                              <w:t>Pupil response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87ABE" id="_x0000_s1032" type="#_x0000_t202" style="position:absolute;margin-left:237pt;margin-top:412.5pt;width:93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">
                <v:textbox style="mso-fit-shape-to-text:t">
                  <w:txbxContent>
                    <w:p w:rsidR="00CB43C2" w:rsidRDefault="00CB43C2" w:rsidP="00CB43C2">
                      <w:r>
                        <w:t>Pupil respon</w:t>
                      </w:r>
                      <w:bookmarkStart w:id="1" w:name="_GoBack"/>
                      <w:bookmarkEnd w:id="1"/>
                      <w:r>
                        <w:t>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43C2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366A939" wp14:editId="6476BBFB">
                <wp:simplePos x="0" y="0"/>
                <wp:positionH relativeFrom="column">
                  <wp:posOffset>838200</wp:posOffset>
                </wp:positionH>
                <wp:positionV relativeFrom="paragraph">
                  <wp:posOffset>5219700</wp:posOffset>
                </wp:positionV>
                <wp:extent cx="1447800" cy="1404620"/>
                <wp:effectExtent l="0" t="0" r="19050" b="14605"/>
                <wp:wrapSquare wrapText="bothSides"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3C2" w:rsidRDefault="00CB43C2">
                            <w:r>
                              <w:t>Pupil report comment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6A939" id="_x0000_s1033" type="#_x0000_t202" style="position:absolute;margin-left:66pt;margin-top:411pt;width:114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">
                <v:textbox style="mso-fit-shape-to-text:t">
                  <w:txbxContent>
                    <w:p w:rsidR="00CB43C2" w:rsidRDefault="00CB43C2">
                      <w:r>
                        <w:t>Pupil report comment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4C19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6C5B4DF5" wp14:editId="05CA9F47">
                <wp:simplePos x="0" y="0"/>
                <wp:positionH relativeFrom="column">
                  <wp:posOffset>3323907</wp:posOffset>
                </wp:positionH>
                <wp:positionV relativeFrom="paragraph">
                  <wp:posOffset>4828858</wp:posOffset>
                </wp:positionV>
                <wp:extent cx="504825" cy="190501"/>
                <wp:effectExtent l="23813" t="33337" r="33337" b="14288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04825" cy="190501"/>
                        </a:xfrm>
                        <a:prstGeom prst="rightArrow">
                          <a:avLst>
                            <a:gd name="adj1" fmla="val 50000"/>
                            <a:gd name="adj2" fmla="val 164372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2A86" id="AutoShape 4" o:spid="_x0000_s1026" type="#_x0000_t13" style="position:absolute;margin-left:261.7pt;margin-top:380.25pt;width:39.75pt;height:15pt;rotation:-90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" adj="8202" fillcolor="red" strokecolor="red" strokeweight="2pt">
                <v:shadow color="black [0]"/>
                <v:textbox inset="2.88pt,2.88pt,2.88pt,2.88pt"/>
              </v:shape>
            </w:pict>
          </mc:Fallback>
        </mc:AlternateContent>
      </w:r>
      <w:r w:rsidR="00004C19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6F34AAAB" wp14:editId="52844819">
                <wp:simplePos x="0" y="0"/>
                <wp:positionH relativeFrom="column">
                  <wp:posOffset>1285558</wp:posOffset>
                </wp:positionH>
                <wp:positionV relativeFrom="paragraph">
                  <wp:posOffset>4789487</wp:posOffset>
                </wp:positionV>
                <wp:extent cx="504825" cy="190501"/>
                <wp:effectExtent l="23813" t="33337" r="33337" b="14288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04825" cy="190501"/>
                        </a:xfrm>
                        <a:prstGeom prst="rightArrow">
                          <a:avLst>
                            <a:gd name="adj1" fmla="val 50000"/>
                            <a:gd name="adj2" fmla="val 164372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D6D10" id="AutoShape 4" o:spid="_x0000_s1026" type="#_x0000_t13" style="position:absolute;margin-left:101.25pt;margin-top:377.1pt;width:39.75pt;height:15pt;rotation:-90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" adj="8202" fillcolor="red" strokecolor="red" strokeweight="2pt">
                <v:shadow color="black [0]"/>
                <v:textbox inset="2.88pt,2.88pt,2.88pt,2.88pt"/>
              </v:shape>
            </w:pict>
          </mc:Fallback>
        </mc:AlternateContent>
      </w:r>
      <w:r w:rsidR="007214E0" w:rsidRPr="007214E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799705D2" wp14:editId="31C7516F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6324600" cy="1623695"/>
                <wp:effectExtent l="1905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62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14E0" w:rsidRPr="00470E9E" w:rsidRDefault="007214E0" w:rsidP="007214E0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x-none"/>
                              </w:rPr>
                              <w:t>·</w:t>
                            </w:r>
                            <w:r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Below is a copy of the comments sheet for each individual pupil.</w:t>
                            </w:r>
                          </w:p>
                          <w:p w:rsidR="007214E0" w:rsidRPr="00470E9E" w:rsidRDefault="007214E0" w:rsidP="007214E0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x-none"/>
                              </w:rPr>
                              <w:t>·</w:t>
                            </w:r>
                            <w:r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Each pupil is encouraged to reflect on the comments prior to embarking on their next proje</w:t>
                            </w:r>
                            <w:r w:rsidR="001178F9"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ct</w:t>
                            </w:r>
                            <w:r w:rsidR="00CE030F"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help identify improvements.</w:t>
                            </w:r>
                          </w:p>
                          <w:p w:rsidR="00004C19" w:rsidRPr="00470E9E" w:rsidRDefault="00004C19" w:rsidP="007214E0">
                            <w:pPr>
                              <w:widowControl w:val="0"/>
                              <w:ind w:left="567" w:hanging="56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At the end of the year </w:t>
                            </w:r>
                            <w:r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pupils</w:t>
                            </w:r>
                            <w:r w:rsidR="007E40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also asked to </w:t>
                            </w:r>
                            <w:r w:rsidR="007E40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reflect on their work over the course of</w:t>
                            </w:r>
                            <w:r w:rsidRPr="00470E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year and respond to their report comment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705D2" id="_x0000_s1035" type="#_x0000_t202" style="position:absolute;margin-left:0;margin-top:2.9pt;width:498pt;height:127.85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7214E0" w:rsidRPr="00470E9E" w:rsidRDefault="007214E0" w:rsidP="007214E0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70E9E">
                        <w:rPr>
                          <w:rFonts w:ascii="Arial" w:hAnsi="Arial" w:cs="Arial"/>
                          <w:sz w:val="20"/>
                          <w:szCs w:val="20"/>
                          <w:lang w:val="x-none"/>
                        </w:rPr>
                        <w:t>·</w:t>
                      </w:r>
                      <w:r w:rsidRPr="00470E9E">
                        <w:rPr>
                          <w:rFonts w:ascii="Arial" w:hAnsi="Arial" w:cs="Arial"/>
                          <w:sz w:val="20"/>
                          <w:szCs w:val="20"/>
                        </w:rPr>
                        <w:t> Below is a copy of the comments sheet for each individual pupil.</w:t>
                      </w:r>
                    </w:p>
                    <w:p w:rsidR="007214E0" w:rsidRPr="00470E9E" w:rsidRDefault="007214E0" w:rsidP="007214E0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70E9E">
                        <w:rPr>
                          <w:rFonts w:ascii="Arial" w:hAnsi="Arial" w:cs="Arial"/>
                          <w:sz w:val="20"/>
                          <w:szCs w:val="20"/>
                          <w:lang w:val="x-none"/>
                        </w:rPr>
                        <w:t>·</w:t>
                      </w:r>
                      <w:r w:rsidRPr="00470E9E">
                        <w:rPr>
                          <w:rFonts w:ascii="Arial" w:hAnsi="Arial" w:cs="Arial"/>
                          <w:sz w:val="20"/>
                          <w:szCs w:val="20"/>
                        </w:rPr>
                        <w:t> Each pupil is encouraged to reflect on the comments prior to embarking on their next proje</w:t>
                      </w:r>
                      <w:r w:rsidR="001178F9" w:rsidRPr="00470E9E">
                        <w:rPr>
                          <w:rFonts w:ascii="Arial" w:hAnsi="Arial" w:cs="Arial"/>
                          <w:sz w:val="20"/>
                          <w:szCs w:val="20"/>
                        </w:rPr>
                        <w:t>ct</w:t>
                      </w:r>
                      <w:r w:rsidR="00CE030F" w:rsidRPr="00470E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help identify improvements.</w:t>
                      </w:r>
                    </w:p>
                    <w:p w:rsidR="00004C19" w:rsidRPr="00470E9E" w:rsidRDefault="00004C19" w:rsidP="007214E0">
                      <w:pPr>
                        <w:widowControl w:val="0"/>
                        <w:ind w:left="567" w:hanging="56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70E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At the end of the year </w:t>
                      </w:r>
                      <w:r w:rsidRPr="00470E9E">
                        <w:rPr>
                          <w:rFonts w:ascii="Arial" w:hAnsi="Arial" w:cs="Arial"/>
                          <w:sz w:val="20"/>
                          <w:szCs w:val="20"/>
                        </w:rPr>
                        <w:t>pupils</w:t>
                      </w:r>
                      <w:r w:rsidR="007E409B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bookmarkStart w:id="1" w:name="_GoBack"/>
                      <w:bookmarkEnd w:id="1"/>
                      <w:r w:rsidRPr="00470E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also asked to </w:t>
                      </w:r>
                      <w:r w:rsidR="007E409B">
                        <w:rPr>
                          <w:rFonts w:ascii="Arial" w:hAnsi="Arial" w:cs="Arial"/>
                          <w:sz w:val="20"/>
                          <w:szCs w:val="20"/>
                        </w:rPr>
                        <w:t>reflect on their work over the course of</w:t>
                      </w:r>
                      <w:r w:rsidRPr="00470E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year and respond to their report comment</w:t>
                      </w:r>
                    </w:p>
                  </w:txbxContent>
                </v:textbox>
              </v:shape>
            </w:pict>
          </mc:Fallback>
        </mc:AlternateContent>
      </w:r>
      <w:r w:rsidR="00D8496E">
        <w:rPr>
          <w:noProof/>
          <w:sz w:val="36"/>
          <w:lang w:eastAsia="en-GB"/>
        </w:rPr>
        <w:drawing>
          <wp:anchor distT="0" distB="0" distL="114300" distR="114300" simplePos="0" relativeHeight="251700224" behindDoc="0" locked="0" layoutInCell="1" allowOverlap="1" wp14:anchorId="3F701D92" wp14:editId="4B2B3531">
            <wp:simplePos x="0" y="0"/>
            <wp:positionH relativeFrom="column">
              <wp:posOffset>-795020</wp:posOffset>
            </wp:positionH>
            <wp:positionV relativeFrom="paragraph">
              <wp:posOffset>2019300</wp:posOffset>
            </wp:positionV>
            <wp:extent cx="6648664" cy="2466976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64" cy="24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D6F" w:rsidRPr="00D849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986F7C"/>
    <w:multiLevelType w:val="hybridMultilevel"/>
    <w:tmpl w:val="5754A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BE73B8"/>
    <w:multiLevelType w:val="hybridMultilevel"/>
    <w:tmpl w:val="4B6A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1567C"/>
    <w:multiLevelType w:val="hybridMultilevel"/>
    <w:tmpl w:val="2F96EF90"/>
    <w:lvl w:ilvl="0" w:tplc="08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">
    <w:nsid w:val="50E10960"/>
    <w:multiLevelType w:val="hybridMultilevel"/>
    <w:tmpl w:val="AD726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C0137"/>
    <w:multiLevelType w:val="hybridMultilevel"/>
    <w:tmpl w:val="87509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253"/>
    <w:rsid w:val="00004C19"/>
    <w:rsid w:val="00040A12"/>
    <w:rsid w:val="000542E8"/>
    <w:rsid w:val="00066DF5"/>
    <w:rsid w:val="0009196C"/>
    <w:rsid w:val="000A3CCC"/>
    <w:rsid w:val="00107CB1"/>
    <w:rsid w:val="001178F9"/>
    <w:rsid w:val="00153D19"/>
    <w:rsid w:val="00155117"/>
    <w:rsid w:val="00176370"/>
    <w:rsid w:val="001E2A75"/>
    <w:rsid w:val="00224248"/>
    <w:rsid w:val="00232D6F"/>
    <w:rsid w:val="002515A3"/>
    <w:rsid w:val="002623E6"/>
    <w:rsid w:val="0029307E"/>
    <w:rsid w:val="002D3D28"/>
    <w:rsid w:val="00391BF6"/>
    <w:rsid w:val="00392E69"/>
    <w:rsid w:val="003A44B5"/>
    <w:rsid w:val="003B0F56"/>
    <w:rsid w:val="003C1C14"/>
    <w:rsid w:val="003C600B"/>
    <w:rsid w:val="003D69C1"/>
    <w:rsid w:val="003E2CB3"/>
    <w:rsid w:val="003F4CBE"/>
    <w:rsid w:val="00414A5E"/>
    <w:rsid w:val="0045200A"/>
    <w:rsid w:val="00463F97"/>
    <w:rsid w:val="00470E9E"/>
    <w:rsid w:val="00540438"/>
    <w:rsid w:val="005A7790"/>
    <w:rsid w:val="005A7C85"/>
    <w:rsid w:val="005C7587"/>
    <w:rsid w:val="00605C41"/>
    <w:rsid w:val="006278E2"/>
    <w:rsid w:val="006322E4"/>
    <w:rsid w:val="00632BCD"/>
    <w:rsid w:val="00633A87"/>
    <w:rsid w:val="006C721F"/>
    <w:rsid w:val="006D1F6F"/>
    <w:rsid w:val="006E5F10"/>
    <w:rsid w:val="006F1C7F"/>
    <w:rsid w:val="00710679"/>
    <w:rsid w:val="007214E0"/>
    <w:rsid w:val="00743366"/>
    <w:rsid w:val="007502F7"/>
    <w:rsid w:val="007833C6"/>
    <w:rsid w:val="00793232"/>
    <w:rsid w:val="007A5A62"/>
    <w:rsid w:val="007B1A27"/>
    <w:rsid w:val="007B5655"/>
    <w:rsid w:val="007E321C"/>
    <w:rsid w:val="007E409B"/>
    <w:rsid w:val="007F5F17"/>
    <w:rsid w:val="008229E0"/>
    <w:rsid w:val="00831820"/>
    <w:rsid w:val="00833C91"/>
    <w:rsid w:val="00850251"/>
    <w:rsid w:val="008B6800"/>
    <w:rsid w:val="008D51FF"/>
    <w:rsid w:val="00913A95"/>
    <w:rsid w:val="00963ED4"/>
    <w:rsid w:val="009D483B"/>
    <w:rsid w:val="00A161A2"/>
    <w:rsid w:val="00A31D7F"/>
    <w:rsid w:val="00A40C4D"/>
    <w:rsid w:val="00A41BAC"/>
    <w:rsid w:val="00A664B7"/>
    <w:rsid w:val="00A778D3"/>
    <w:rsid w:val="00A84307"/>
    <w:rsid w:val="00AA792A"/>
    <w:rsid w:val="00B34789"/>
    <w:rsid w:val="00B65EF2"/>
    <w:rsid w:val="00BF6589"/>
    <w:rsid w:val="00C308C0"/>
    <w:rsid w:val="00C537BA"/>
    <w:rsid w:val="00C57A34"/>
    <w:rsid w:val="00C76EFD"/>
    <w:rsid w:val="00C861F5"/>
    <w:rsid w:val="00CB43C2"/>
    <w:rsid w:val="00CE030F"/>
    <w:rsid w:val="00CE50EB"/>
    <w:rsid w:val="00CE613A"/>
    <w:rsid w:val="00D43D97"/>
    <w:rsid w:val="00D67253"/>
    <w:rsid w:val="00D8496E"/>
    <w:rsid w:val="00E25B82"/>
    <w:rsid w:val="00E27ADF"/>
    <w:rsid w:val="00E53B64"/>
    <w:rsid w:val="00E60161"/>
    <w:rsid w:val="00E668A1"/>
    <w:rsid w:val="00E83742"/>
    <w:rsid w:val="00EA68AA"/>
    <w:rsid w:val="00EF44A6"/>
    <w:rsid w:val="00F329EC"/>
    <w:rsid w:val="00F42126"/>
    <w:rsid w:val="00F533E2"/>
    <w:rsid w:val="00F561CE"/>
    <w:rsid w:val="00F80897"/>
    <w:rsid w:val="00F8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B44E18-8E32-414C-A871-D27DE375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2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336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40A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0A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A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0A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0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hyperlink" Target="http://www.google.co.uk/imgres?q=westpoint+bridge+designs&amp;start=112&amp;hl=en&amp;biw=1301&amp;bih=559&amp;tbm=isch&amp;tbnid=8iNpiovhWvJLuM:&amp;imgrefurl=http://camoengineering.weebly.com/west-point-bridges.html&amp;docid=i3wWgzVi5n9P4M&amp;imgurl=http://camoengineering.weebly.com/uploads/1/0/6/6/10661106/1034945_orig.jpg?298&amp;w=399&amp;h=266&amp;ei=W_pjUfiGGOnN0QXo5oHACw&amp;zoom=1&amp;ved=1t:3588,r:24,s:100,i:76&amp;iact=rc&amp;dur=635&amp;page=9&amp;tbnh=176&amp;tbnw=275&amp;ndsp=14&amp;tx=61.4285888671875&amp;ty=54.76190185546875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google.co.uk/url?sa=i&amp;rct=j&amp;q=westpoint+bridge+designs&amp;source=images&amp;cd=&amp;cad=rja&amp;docid=GvKah4I22MLbgM&amp;tbnid=oT1xx9v0kwmZBM:&amp;ved=0CAUQjRw&amp;url=http://bridgecontest.usma.edu/tutorial3.htm&amp;ei=l_ljUYmrFIe-0QWnxIGABg&amp;bvm=bv.44990110,d.d2k&amp;psig=AFQjCNEcJahWViP8yAy_qWf4-CTiAnr8Pw&amp;ust=136559281972725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ingsmill48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67002681-2DF6-4E5E-961D-374998450104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31</TotalTime>
  <Pages>8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Kingsmill, Jonathan</cp:lastModifiedBy>
  <cp:revision>28</cp:revision>
  <dcterms:created xsi:type="dcterms:W3CDTF">2013-06-05T12:15:00Z</dcterms:created>
  <dcterms:modified xsi:type="dcterms:W3CDTF">2013-11-29T14:43:00Z</dcterms:modified>
</cp:coreProperties>
</file>